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BAE" w:rsidRPr="00197C6D" w:rsidRDefault="00945BAE">
      <w:bookmarkStart w:id="0" w:name="_GoBack"/>
      <w:bookmarkEnd w:id="0"/>
    </w:p>
    <w:tbl>
      <w:tblPr>
        <w:tblpPr w:leftFromText="180" w:rightFromText="180" w:vertAnchor="text" w:tblpXSpec="center" w:tblpY="1"/>
        <w:tblOverlap w:val="never"/>
        <w:tblW w:w="4000" w:type="pct"/>
        <w:tblLook w:val="0600" w:firstRow="0" w:lastRow="0" w:firstColumn="0" w:lastColumn="0" w:noHBand="1" w:noVBand="1"/>
      </w:tblPr>
      <w:tblGrid>
        <w:gridCol w:w="8640"/>
      </w:tblGrid>
      <w:tr w:rsidR="00D27C54" w:rsidRPr="00197C6D" w:rsidTr="002D65BF">
        <w:trPr>
          <w:trHeight w:val="2790"/>
        </w:trPr>
        <w:tc>
          <w:tcPr>
            <w:tcW w:w="9350" w:type="dxa"/>
          </w:tcPr>
          <w:p w:rsidR="00D27C54" w:rsidRPr="00197C6D" w:rsidRDefault="00D27C54" w:rsidP="00A155AA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197C6D" w:rsidTr="00A155AA">
        <w:tc>
          <w:tcPr>
            <w:tcW w:w="9350" w:type="dxa"/>
          </w:tcPr>
          <w:p w:rsidR="007535F2" w:rsidRDefault="007535F2" w:rsidP="00A155AA">
            <w:pPr>
              <w:pStyle w:val="Info"/>
            </w:pPr>
            <w:r>
              <w:t>Do not be spooked by credit!</w:t>
            </w:r>
          </w:p>
          <w:p w:rsidR="00D27C54" w:rsidRPr="00197C6D" w:rsidRDefault="007535F2" w:rsidP="00A155AA">
            <w:pPr>
              <w:pStyle w:val="Info"/>
            </w:pPr>
            <w:r>
              <w:t xml:space="preserve">Treat yourself to a free info session </w:t>
            </w:r>
          </w:p>
        </w:tc>
      </w:tr>
      <w:tr w:rsidR="00D27C54" w:rsidRPr="00197C6D" w:rsidTr="002D65BF">
        <w:trPr>
          <w:trHeight w:val="1515"/>
        </w:trPr>
        <w:tc>
          <w:tcPr>
            <w:tcW w:w="9350" w:type="dxa"/>
          </w:tcPr>
          <w:p w:rsidR="00D27C54" w:rsidRPr="00197C6D" w:rsidRDefault="007535F2" w:rsidP="00A155AA">
            <w:pPr>
              <w:pStyle w:val="Title"/>
            </w:pPr>
            <w:r w:rsidRPr="002D65BF">
              <w:rPr>
                <w:sz w:val="144"/>
              </w:rPr>
              <w:t>Understanding</w:t>
            </w:r>
          </w:p>
        </w:tc>
      </w:tr>
      <w:tr w:rsidR="00D27C54" w:rsidRPr="00197C6D" w:rsidTr="00155D55">
        <w:trPr>
          <w:trHeight w:val="1137"/>
        </w:trPr>
        <w:tc>
          <w:tcPr>
            <w:tcW w:w="9350" w:type="dxa"/>
          </w:tcPr>
          <w:p w:rsidR="00D27C54" w:rsidRPr="00197C6D" w:rsidRDefault="007535F2" w:rsidP="00A155AA">
            <w:pPr>
              <w:pStyle w:val="Title"/>
            </w:pPr>
            <w:r w:rsidRPr="002D65BF">
              <w:rPr>
                <w:sz w:val="144"/>
              </w:rPr>
              <w:t>Credit</w:t>
            </w:r>
          </w:p>
        </w:tc>
      </w:tr>
      <w:tr w:rsidR="00D27C54" w:rsidRPr="00197C6D" w:rsidTr="00A155AA">
        <w:trPr>
          <w:trHeight w:val="990"/>
        </w:trPr>
        <w:tc>
          <w:tcPr>
            <w:tcW w:w="9350" w:type="dxa"/>
          </w:tcPr>
          <w:p w:rsidR="00D27C54" w:rsidRPr="00197C6D" w:rsidRDefault="007535F2" w:rsidP="00A155AA">
            <w:pPr>
              <w:pStyle w:val="Date"/>
              <w:jc w:val="center"/>
            </w:pPr>
            <w:r>
              <w:t>October 24 1pm-2pm</w:t>
            </w:r>
          </w:p>
        </w:tc>
      </w:tr>
      <w:tr w:rsidR="00D27C54" w:rsidRPr="00197C6D" w:rsidTr="00A155AA">
        <w:tc>
          <w:tcPr>
            <w:tcW w:w="9350" w:type="dxa"/>
          </w:tcPr>
          <w:p w:rsidR="00D27C54" w:rsidRPr="00197C6D" w:rsidRDefault="007535F2" w:rsidP="00A155AA">
            <w:pPr>
              <w:pStyle w:val="Address"/>
            </w:pPr>
            <w:proofErr w:type="spellStart"/>
            <w:r>
              <w:t>Gruening</w:t>
            </w:r>
            <w:proofErr w:type="spellEnd"/>
            <w:r>
              <w:t xml:space="preserve"> Room 402</w:t>
            </w:r>
          </w:p>
        </w:tc>
      </w:tr>
      <w:tr w:rsidR="00D27C54" w:rsidRPr="00197C6D" w:rsidTr="00A155AA">
        <w:tc>
          <w:tcPr>
            <w:tcW w:w="9350" w:type="dxa"/>
          </w:tcPr>
          <w:p w:rsidR="00D27C54" w:rsidRPr="00197C6D" w:rsidRDefault="007535F2" w:rsidP="00A155AA">
            <w:pPr>
              <w:pStyle w:val="Info"/>
            </w:pPr>
            <w:r w:rsidRPr="007535F2">
              <w:rPr>
                <w:sz w:val="40"/>
              </w:rPr>
              <w:t>Bring your lunch!</w:t>
            </w:r>
          </w:p>
        </w:tc>
      </w:tr>
      <w:tr w:rsidR="00D27C54" w:rsidRPr="00197C6D" w:rsidTr="00A155AA">
        <w:tc>
          <w:tcPr>
            <w:tcW w:w="9350" w:type="dxa"/>
          </w:tcPr>
          <w:p w:rsidR="00D27C54" w:rsidRPr="007535F2" w:rsidRDefault="007535F2" w:rsidP="00A155AA">
            <w:pPr>
              <w:pStyle w:val="Info"/>
              <w:rPr>
                <w:sz w:val="40"/>
              </w:rPr>
            </w:pPr>
            <w:r w:rsidRPr="007535F2">
              <w:rPr>
                <w:sz w:val="40"/>
              </w:rPr>
              <w:t xml:space="preserve">Open to all UAF students, faculty and staff. </w:t>
            </w:r>
          </w:p>
        </w:tc>
      </w:tr>
      <w:tr w:rsidR="00D27C54" w:rsidRPr="00197C6D" w:rsidTr="00A155AA">
        <w:trPr>
          <w:trHeight w:val="720"/>
        </w:trPr>
        <w:tc>
          <w:tcPr>
            <w:tcW w:w="9350" w:type="dxa"/>
            <w:vAlign w:val="center"/>
          </w:tcPr>
          <w:p w:rsidR="00D27C54" w:rsidRPr="007535F2" w:rsidRDefault="00155D55" w:rsidP="00A155AA">
            <w:pPr>
              <w:pStyle w:val="NoSpacing"/>
              <w:jc w:val="center"/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page">
                    <wp:posOffset>2856865</wp:posOffset>
                  </wp:positionH>
                  <wp:positionV relativeFrom="paragraph">
                    <wp:posOffset>74930</wp:posOffset>
                  </wp:positionV>
                  <wp:extent cx="1325880" cy="1325880"/>
                  <wp:effectExtent l="0" t="0" r="7620" b="7620"/>
                  <wp:wrapNone/>
                  <wp:docPr id="1" name="Picture 1" descr="Image result for wells farg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ells farg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76835</wp:posOffset>
                      </wp:positionV>
                      <wp:extent cx="1448435" cy="1325880"/>
                      <wp:effectExtent l="0" t="0" r="18415" b="2667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8435" cy="1325880"/>
                                <a:chOff x="0" y="0"/>
                                <a:chExt cx="1448790" cy="1326251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1448790" cy="13262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Picture 2" descr="https://www.uaf.edu/universityrelations/files/downloads/logos/UAFLogo_A_black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26" y="35626"/>
                                  <a:ext cx="137858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A7719" id="Group 14" o:spid="_x0000_s1026" style="position:absolute;margin-left:74.45pt;margin-top:6.05pt;width:114.05pt;height:104.4pt;z-index:-251657216;mso-width-relative:margin;mso-height-relative:margin" coordsize="14487,1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">
                      <v:rect id="Rectangle 5" o:spid="_x0000_s1027" style="position:absolute;width:14487;height:13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8" type="#_x0000_t75" alt="https://www.uaf.edu/universityrelations/files/downloads/logos/UAFLogo_A_black.png" style="position:absolute;left:356;top:356;width:13786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">
                        <v:imagedata r:id="rId11" o:title="UAFLogo_A_black"/>
                      </v:shape>
                    </v:group>
                  </w:pict>
                </mc:Fallback>
              </mc:AlternateContent>
            </w:r>
          </w:p>
        </w:tc>
      </w:tr>
    </w:tbl>
    <w:p w:rsidR="00945BAE" w:rsidRPr="00197C6D" w:rsidRDefault="00155D55" w:rsidP="007B36A1">
      <w:pPr>
        <w:spacing w:after="0"/>
        <w:jc w:val="center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282575</wp:posOffset>
                </wp:positionH>
                <wp:positionV relativeFrom="paragraph">
                  <wp:posOffset>8265985</wp:posOffset>
                </wp:positionV>
                <wp:extent cx="6575936" cy="379293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936" cy="379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5D55" w:rsidRPr="00155D55" w:rsidRDefault="00155D55" w:rsidP="00155D5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</w:pPr>
                            <w:r w:rsidRPr="00155D55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>UAF is an AA/EO employer and educational institution and prohibits illegal discrimination against any individual:</w:t>
                            </w:r>
                          </w:p>
                          <w:p w:rsidR="00155D55" w:rsidRPr="00155D55" w:rsidRDefault="00155D55" w:rsidP="00155D5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</w:pPr>
                            <w:r w:rsidRPr="00155D55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>www.alaska.edu/nondiscrimination/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2.25pt;margin-top:650.85pt;width:517.8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WrLgIAAFM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" filled="f" stroked="f" strokeweight=".5pt">
                <v:textbox>
                  <w:txbxContent>
                    <w:p w:rsidR="00155D55" w:rsidRPr="00155D55" w:rsidRDefault="00155D55" w:rsidP="00155D5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</w:pPr>
                      <w:r w:rsidRPr="00155D55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>UAF is an AA/EO employer and educational institution and prohibits illegal discrimination against any individual:</w:t>
                      </w:r>
                    </w:p>
                    <w:p w:rsidR="00155D55" w:rsidRPr="00155D55" w:rsidRDefault="00155D55" w:rsidP="00155D5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</w:pPr>
                      <w:r w:rsidRPr="00155D55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>www.alaska.edu/nondiscrimination/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45BAE" w:rsidRPr="00197C6D" w:rsidSect="00197C6D">
      <w:headerReference w:type="default" r:id="rId12"/>
      <w:footerReference w:type="default" r:id="rId13"/>
      <w:pgSz w:w="12240" w:h="15840" w:code="1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ABF" w:rsidRDefault="008D7ABF" w:rsidP="00AD6EB8">
      <w:pPr>
        <w:spacing w:after="0" w:line="240" w:lineRule="auto"/>
      </w:pPr>
      <w:r>
        <w:separator/>
      </w:r>
    </w:p>
  </w:endnote>
  <w:endnote w:type="continuationSeparator" w:id="0">
    <w:p w:rsidR="008D7ABF" w:rsidRDefault="008D7ABF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5F7" w:rsidRDefault="002671E0">
    <w:pPr>
      <w:pStyle w:val="Footer"/>
    </w:pPr>
    <w:r>
      <w:rPr>
        <w:noProof/>
      </w:rPr>
      <w:drawing>
        <wp:anchor distT="0" distB="0" distL="114300" distR="114300" simplePos="0" relativeHeight="251691008" behindDoc="1" locked="0" layoutInCell="1" allowOverlap="1" wp14:anchorId="4580FC1D" wp14:editId="707C9024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aphic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</w:rPr>
      <w:drawing>
        <wp:anchor distT="0" distB="0" distL="114300" distR="114300" simplePos="0" relativeHeight="251687167" behindDoc="1" locked="0" layoutInCell="1" allowOverlap="1" wp14:anchorId="313955BE" wp14:editId="75B29FC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aphic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</w:rPr>
      <w:drawing>
        <wp:anchor distT="0" distB="0" distL="114300" distR="114300" simplePos="0" relativeHeight="251687039" behindDoc="1" locked="0" layoutInCell="1" allowOverlap="1" wp14:anchorId="446BE598" wp14:editId="60A861F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aphic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</w:rPr>
      <w:drawing>
        <wp:anchor distT="0" distB="0" distL="114300" distR="114300" simplePos="0" relativeHeight="251693056" behindDoc="1" locked="0" layoutInCell="1" allowOverlap="1" wp14:anchorId="474C5A99" wp14:editId="36C253DC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aphic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ABF" w:rsidRDefault="008D7ABF" w:rsidP="00AD6EB8">
      <w:pPr>
        <w:spacing w:after="0" w:line="240" w:lineRule="auto"/>
      </w:pPr>
      <w:r>
        <w:separator/>
      </w:r>
    </w:p>
  </w:footnote>
  <w:footnote w:type="continuationSeparator" w:id="0">
    <w:p w:rsidR="008D7ABF" w:rsidRDefault="008D7ABF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BAE" w:rsidRDefault="00490FEF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2D2AB9B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angle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7FD255" id="Rectangle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</w:rPr>
      <w:drawing>
        <wp:anchor distT="0" distB="0" distL="114300" distR="114300" simplePos="0" relativeHeight="251687294" behindDoc="1" locked="0" layoutInCell="1" allowOverlap="1" wp14:anchorId="7CCB19D3" wp14:editId="067567C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aphic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</w:rPr>
      <w:drawing>
        <wp:anchor distT="0" distB="0" distL="114300" distR="114300" simplePos="0" relativeHeight="251687423" behindDoc="1" locked="0" layoutInCell="1" allowOverlap="1" wp14:anchorId="56A3FF21" wp14:editId="611A36A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aphic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</w:rPr>
      <w:drawing>
        <wp:anchor distT="0" distB="0" distL="114300" distR="114300" simplePos="0" relativeHeight="251694080" behindDoc="1" locked="0" layoutInCell="1" allowOverlap="1" wp14:anchorId="2B8067FA" wp14:editId="6C61FEB5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aphic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5BAE" w:rsidRDefault="00945BAE">
    <w:pPr>
      <w:pStyle w:val="Header"/>
      <w:rPr>
        <w:noProof/>
      </w:rPr>
    </w:pPr>
  </w:p>
  <w:p w:rsidR="00AD6EB8" w:rsidRDefault="007206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45AF487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angle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00DA114" id="Rectangle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69ABF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que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32B56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5F2"/>
    <w:rsid w:val="00010AD0"/>
    <w:rsid w:val="00030EBC"/>
    <w:rsid w:val="00092BF1"/>
    <w:rsid w:val="000D07CD"/>
    <w:rsid w:val="00155D55"/>
    <w:rsid w:val="00197C6D"/>
    <w:rsid w:val="001D4127"/>
    <w:rsid w:val="00226E72"/>
    <w:rsid w:val="002671E0"/>
    <w:rsid w:val="00277EE7"/>
    <w:rsid w:val="002D65BF"/>
    <w:rsid w:val="00316495"/>
    <w:rsid w:val="00490FEF"/>
    <w:rsid w:val="004C3FE9"/>
    <w:rsid w:val="004D69A5"/>
    <w:rsid w:val="005F1C25"/>
    <w:rsid w:val="006D2190"/>
    <w:rsid w:val="007151CD"/>
    <w:rsid w:val="00720687"/>
    <w:rsid w:val="007535F2"/>
    <w:rsid w:val="007A3E24"/>
    <w:rsid w:val="007B36A1"/>
    <w:rsid w:val="0083256B"/>
    <w:rsid w:val="00875C4F"/>
    <w:rsid w:val="00883C86"/>
    <w:rsid w:val="008D2066"/>
    <w:rsid w:val="008D7ABF"/>
    <w:rsid w:val="00945BAE"/>
    <w:rsid w:val="009C1E18"/>
    <w:rsid w:val="00A155AA"/>
    <w:rsid w:val="00A56BF5"/>
    <w:rsid w:val="00AD6EB8"/>
    <w:rsid w:val="00BD7046"/>
    <w:rsid w:val="00C270D0"/>
    <w:rsid w:val="00C425F7"/>
    <w:rsid w:val="00CB4DDA"/>
    <w:rsid w:val="00CB582C"/>
    <w:rsid w:val="00D27C54"/>
    <w:rsid w:val="00E56D89"/>
    <w:rsid w:val="00E70BD1"/>
    <w:rsid w:val="00E96F69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197C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6A1"/>
  </w:style>
  <w:style w:type="paragraph" w:styleId="Footer">
    <w:name w:val="footer"/>
    <w:basedOn w:val="Normal"/>
    <w:link w:val="Foot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6A1"/>
  </w:style>
  <w:style w:type="table" w:styleId="TableGrid">
    <w:name w:val="Table Grid"/>
    <w:basedOn w:val="Table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PlaceholderText">
    <w:name w:val="Placeholder Text"/>
    <w:basedOn w:val="DefaultParagraphFon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DateChar">
    <w:name w:val="Date Char"/>
    <w:basedOn w:val="DefaultParagraphFont"/>
    <w:link w:val="Date"/>
    <w:uiPriority w:val="99"/>
    <w:rsid w:val="007B36A1"/>
    <w:rPr>
      <w:color w:val="FFFFFF" w:themeColor="background1"/>
      <w:sz w:val="96"/>
    </w:rPr>
  </w:style>
  <w:style w:type="paragraph" w:customStyle="1" w:styleId="Address">
    <w:name w:val="Address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">
    <w:name w:val="Info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NoSpacing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4" Type="http://schemas.openxmlformats.org/officeDocument/2006/relationships/image" Target="media/image11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5" Type="http://schemas.openxmlformats.org/officeDocument/2006/relationships/image" Target="media/image8.gif"/><Relationship Id="rId4" Type="http://schemas.openxmlformats.org/officeDocument/2006/relationships/image" Target="media/image7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peed\AppData\Roaming\Microsoft\Templates\Batty%20Halloween%20invita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B6F89A-21BA-4EA3-9C9A-D79447AD1007}">
  <ds:schemaRefs>
    <ds:schemaRef ds:uri="16c05727-aa75-4e4a-9b5f-8a80a1165891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71af3243-3dd4-4a8d-8c0d-dd76da1f02a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Batty Halloween invitation 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2019-09-06T18:51:00Z</dcterms:created>
  <dcterms:modified xsi:type="dcterms:W3CDTF">2019-09-13T23:06:00Z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